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B29FC19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9E622C">
        <w:t>10027342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537AA67E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9E622C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353B50" w:rsidRPr="00353B50">
        <w:rPr>
          <w:rFonts w:cs="Arial"/>
          <w:b/>
          <w:bCs/>
          <w:szCs w:val="22"/>
        </w:rPr>
        <w:t>30.000,00</w:t>
      </w:r>
      <w:r w:rsidRPr="00353B50">
        <w:rPr>
          <w:b/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07E54585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B90E11">
        <w:t>EUR</w:t>
      </w:r>
      <w:r w:rsidRPr="00B90E11">
        <w:rPr>
          <w:bCs w:val="0"/>
        </w:rPr>
        <w:t> </w:t>
      </w:r>
      <w:r w:rsidR="00B90E11" w:rsidRPr="00B90E11">
        <w:rPr>
          <w:bCs w:val="0"/>
        </w:rPr>
        <w:t>20.000,00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3E802E78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B90E11" w:rsidRPr="008A4144">
        <w:rPr>
          <w:bCs w:val="0"/>
          <w:color w:val="000000" w:themeColor="text1"/>
        </w:rPr>
        <w:t xml:space="preserve">5 </w:t>
      </w:r>
      <w:r w:rsidR="00CA750F" w:rsidRPr="008A4144">
        <w:rPr>
          <w:bCs w:val="0"/>
          <w:color w:val="000000" w:themeColor="text1"/>
        </w:rPr>
        <w:t xml:space="preserve">reference </w:t>
      </w:r>
      <w:r w:rsidRPr="008A4144">
        <w:rPr>
          <w:bCs w:val="0"/>
          <w:color w:val="000000" w:themeColor="text1"/>
        </w:rPr>
        <w:t>projects</w:t>
      </w:r>
      <w:r w:rsidRPr="001E1B9C">
        <w:rPr>
          <w:b w:val="0"/>
          <w:color w:val="000000" w:themeColor="text1"/>
        </w:rPr>
        <w:t xml:space="preserve"> in the field of </w:t>
      </w:r>
      <w:bookmarkStart w:id="42" w:name="_Hlk124872240"/>
      <w:r w:rsidR="008A4144" w:rsidRPr="008A4144">
        <w:t>Sustainable Apiculture &amp; Api Tourism</w:t>
      </w:r>
    </w:p>
    <w:bookmarkEnd w:id="42"/>
    <w:p w14:paraId="200EC6B6" w14:textId="75CF4C5F" w:rsidR="006D26C7" w:rsidRDefault="008A414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>
        <w:rPr>
          <w:b w:val="0"/>
          <w:color w:val="000000" w:themeColor="text1"/>
        </w:rPr>
        <w:t>in</w:t>
      </w:r>
      <w:r w:rsidR="00074A24" w:rsidRPr="00DA5D97">
        <w:rPr>
          <w:b w:val="0"/>
          <w:color w:val="000000" w:themeColor="text1"/>
        </w:rPr>
        <w:t xml:space="preserve"> the last three years</w:t>
      </w:r>
      <w:r w:rsidR="00074A24"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08866A5F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03A9" w14:textId="77777777" w:rsidR="00E03368" w:rsidRDefault="00E03368" w:rsidP="00A637D0">
      <w:r>
        <w:separator/>
      </w:r>
    </w:p>
  </w:endnote>
  <w:endnote w:type="continuationSeparator" w:id="0">
    <w:p w14:paraId="7CCC6DBD" w14:textId="77777777" w:rsidR="00E03368" w:rsidRDefault="00E0336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3C0D9" w14:textId="77777777" w:rsidR="00E03368" w:rsidRDefault="00E03368" w:rsidP="00A637D0">
      <w:r>
        <w:separator/>
      </w:r>
    </w:p>
  </w:footnote>
  <w:footnote w:type="continuationSeparator" w:id="0">
    <w:p w14:paraId="1DF8D243" w14:textId="77777777" w:rsidR="00E03368" w:rsidRDefault="00E03368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E03368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E03368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E03368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01C0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A5190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3B50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6C47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144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622C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0E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2276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3368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6C47"/>
    <w:rsid w:val="004C7D74"/>
    <w:rsid w:val="0051456C"/>
    <w:rsid w:val="0053090B"/>
    <w:rsid w:val="0055370C"/>
    <w:rsid w:val="00553B5C"/>
    <w:rsid w:val="005E36EF"/>
    <w:rsid w:val="005F352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72276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1705</Words>
  <Characters>10745</Characters>
  <Application>Microsoft Office Word</Application>
  <DocSecurity>0</DocSecurity>
  <Lines>89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Dern, Sonja GIZ</cp:lastModifiedBy>
  <cp:revision>8</cp:revision>
  <cp:lastPrinted>2018-02-16T12:47:00Z</cp:lastPrinted>
  <dcterms:created xsi:type="dcterms:W3CDTF">2026-02-13T15:58:00Z</dcterms:created>
  <dcterms:modified xsi:type="dcterms:W3CDTF">2026-06-09T09:01:00Z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